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90D" w:rsidRPr="00DE4060" w:rsidRDefault="00F4290D">
      <w:pPr>
        <w:rPr>
          <w:b/>
          <w:bCs/>
        </w:rPr>
      </w:pPr>
      <w:r w:rsidRPr="00DE4060">
        <w:rPr>
          <w:rFonts w:ascii="Tahoma" w:hAnsi="Tahoma" w:cs="Tahoma"/>
        </w:rPr>
        <w:t>Мелихов Александр</w:t>
      </w:r>
    </w:p>
    <w:p w:rsidR="00F4290D" w:rsidRPr="00DE4060" w:rsidRDefault="00F4290D">
      <w:pPr>
        <w:rPr>
          <w:b/>
          <w:bCs/>
        </w:rPr>
      </w:pPr>
      <w:r w:rsidRPr="00DE4060">
        <w:rPr>
          <w:rFonts w:ascii="Tahoma" w:hAnsi="Tahoma" w:cs="Tahoma"/>
        </w:rPr>
        <w:t>Ярославль</w:t>
      </w:r>
    </w:p>
    <w:p w:rsidR="00F4290D" w:rsidRPr="00DE4060" w:rsidRDefault="00F4290D">
      <w:pPr>
        <w:rPr>
          <w:b/>
          <w:bCs/>
        </w:rPr>
      </w:pPr>
      <w:r w:rsidRPr="00DE4060">
        <w:rPr>
          <w:rFonts w:ascii="Tahoma" w:hAnsi="Tahoma" w:cs="Tahoma"/>
        </w:rPr>
        <w:t>Ярославская область</w:t>
      </w:r>
    </w:p>
    <w:p w:rsidR="00F4290D" w:rsidRPr="00DE4060" w:rsidRDefault="00F4290D">
      <w:pPr>
        <w:rPr>
          <w:b/>
          <w:bCs/>
        </w:rPr>
      </w:pPr>
    </w:p>
    <w:p w:rsidR="00F4290D" w:rsidRPr="00DE4060" w:rsidRDefault="00F4290D">
      <w:pPr>
        <w:rPr>
          <w:color w:val="002060"/>
        </w:rPr>
      </w:pPr>
      <w:r w:rsidRPr="00DE4060">
        <w:rPr>
          <w:b/>
          <w:bCs/>
          <w:color w:val="0B5294"/>
        </w:rPr>
        <w:t>Письмо в будущее</w:t>
      </w: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Хочу послать письмо я тем,</w:t>
      </w: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Кто будет дальше жить.</w:t>
      </w: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Им строго наказать хотел:</w:t>
      </w: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Письмо моё хранить!</w:t>
      </w:r>
    </w:p>
    <w:p w:rsidR="00F4290D" w:rsidRPr="00DE4060" w:rsidRDefault="00F4290D">
      <w:pPr>
        <w:rPr>
          <w:color w:val="002060"/>
        </w:rPr>
      </w:pP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В нем напишу сейчас о том,</w:t>
      </w: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Чем город наш живет,</w:t>
      </w: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Что прежнего осталось в нем,</w:t>
      </w: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О том, что в будущем грядет.</w:t>
      </w:r>
    </w:p>
    <w:p w:rsidR="00F4290D" w:rsidRPr="00DE4060" w:rsidRDefault="00F4290D">
      <w:pPr>
        <w:rPr>
          <w:color w:val="00206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s1026" type="#_x0000_t75" alt="P1090275.JPG" style="position:absolute;margin-left:233.5pt;margin-top:-11.5pt;width:263.55pt;height:219.85pt;z-index:-251658240;visibility:visible">
            <v:imagedata r:id="rId6" o:title=""/>
            <o:lock v:ext="edit" aspectratio="f"/>
          </v:shape>
        </w:pict>
      </w: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Наш Ярославль и молод и красив,</w:t>
      </w: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Несет в себе печать веков.</w:t>
      </w: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Над Волгой гордо он стоит,</w:t>
      </w: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Сияя стайкой куполов.</w:t>
      </w:r>
    </w:p>
    <w:p w:rsidR="00F4290D" w:rsidRPr="00DE4060" w:rsidRDefault="00F4290D">
      <w:pPr>
        <w:rPr>
          <w:color w:val="002060"/>
        </w:rPr>
      </w:pP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Люблю по городу ходить</w:t>
      </w: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В мечтах о будущем своем.</w:t>
      </w: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Могу при этом посетить</w:t>
      </w: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Музей, ведь их так много в нем.</w:t>
      </w:r>
    </w:p>
    <w:p w:rsidR="00F4290D" w:rsidRPr="00DE4060" w:rsidRDefault="00F4290D">
      <w:pPr>
        <w:rPr>
          <w:color w:val="002060"/>
        </w:rPr>
      </w:pP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Милее нет тени ветвей,</w:t>
      </w: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Что в парке раскинулись косо,</w:t>
      </w: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И шум фонтанов, словно трель,</w:t>
      </w: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Нашел в душе свой отголосок.</w:t>
      </w:r>
    </w:p>
    <w:p w:rsidR="00F4290D" w:rsidRPr="00DE4060" w:rsidRDefault="00F4290D">
      <w:pPr>
        <w:rPr>
          <w:color w:val="002060"/>
        </w:rPr>
      </w:pP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Пройдусь по улицам немного…</w:t>
      </w: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Что там увижу я?</w:t>
      </w: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Театры, улицы, дороги,</w:t>
      </w: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Дома историю хранят.</w:t>
      </w:r>
    </w:p>
    <w:p w:rsidR="00F4290D" w:rsidRPr="00DE4060" w:rsidRDefault="00F4290D">
      <w:pPr>
        <w:rPr>
          <w:color w:val="002060"/>
        </w:rPr>
      </w:pP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Стоят особняки купцов,</w:t>
      </w: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Доходные дома, торговый ряд.</w:t>
      </w: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Они несут послание веков</w:t>
      </w: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В себе уж сколько лет подряд.</w:t>
      </w:r>
    </w:p>
    <w:p w:rsidR="00F4290D" w:rsidRPr="00DE4060" w:rsidRDefault="00F4290D">
      <w:pPr>
        <w:rPr>
          <w:color w:val="002060"/>
        </w:rPr>
      </w:pP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Тут есть заводы, магазины,</w:t>
      </w: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И рынков много и домов.</w:t>
      </w: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Сверкают золотом витрины,</w:t>
      </w: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Маня к себе честной народ.</w:t>
      </w:r>
    </w:p>
    <w:p w:rsidR="00F4290D" w:rsidRPr="00DE4060" w:rsidRDefault="00F4290D">
      <w:pPr>
        <w:rPr>
          <w:color w:val="002060"/>
        </w:rPr>
      </w:pP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 xml:space="preserve">Библиотеки, техникумы, вузы- </w:t>
      </w: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Все к знаниям ведет.</w:t>
      </w: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И все оно имеет с сердцем узы,</w:t>
      </w: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И все в душе моей живет!</w:t>
      </w:r>
    </w:p>
    <w:p w:rsidR="00F4290D" w:rsidRPr="00DE4060" w:rsidRDefault="00F4290D">
      <w:pPr>
        <w:rPr>
          <w:color w:val="002060"/>
        </w:rPr>
      </w:pP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Мы это вместе сохраним:</w:t>
      </w: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Историю, культуру и науку.</w:t>
      </w: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Потомкам отдадим своим</w:t>
      </w: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И соединим друг с другом  руки</w:t>
      </w:r>
    </w:p>
    <w:p w:rsidR="00F4290D" w:rsidRPr="00DE4060" w:rsidRDefault="00F4290D">
      <w:pPr>
        <w:rPr>
          <w:color w:val="002060"/>
        </w:rPr>
      </w:pP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Особо рассказать хочу</w:t>
      </w:r>
    </w:p>
    <w:p w:rsidR="00F4290D" w:rsidRPr="00DE4060" w:rsidRDefault="00F4290D">
      <w:pPr>
        <w:rPr>
          <w:color w:val="002060"/>
        </w:rPr>
      </w:pPr>
      <w:r>
        <w:rPr>
          <w:noProof/>
        </w:rPr>
        <w:pict>
          <v:shape id="Рисунок 4" o:spid="_x0000_s1027" type="#_x0000_t75" alt="P1060336.JPG" style="position:absolute;margin-left:214pt;margin-top:-15.9pt;width:264.95pt;height:221.25pt;z-index:-251657216;visibility:visible">
            <v:imagedata r:id="rId7" o:title=""/>
            <o:lock v:ext="edit" aspectratio="f"/>
          </v:shape>
        </w:pict>
      </w:r>
      <w:r w:rsidRPr="00DE4060">
        <w:rPr>
          <w:color w:val="002060"/>
        </w:rPr>
        <w:t>Про сердцу милый уголок.</w:t>
      </w: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Его, быть может, я найду,</w:t>
      </w: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Когда настанет новый срок!</w:t>
      </w:r>
    </w:p>
    <w:p w:rsidR="00F4290D" w:rsidRPr="00DE4060" w:rsidRDefault="00F4290D">
      <w:pPr>
        <w:rPr>
          <w:color w:val="002060"/>
        </w:rPr>
      </w:pP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Он там, где ходят поезда,</w:t>
      </w: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А рядышком стоит завод,</w:t>
      </w: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Там школа милая моя,</w:t>
      </w: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Где детство резвое живет.</w:t>
      </w:r>
    </w:p>
    <w:p w:rsidR="00F4290D" w:rsidRPr="00DE4060" w:rsidRDefault="00F4290D">
      <w:pPr>
        <w:rPr>
          <w:color w:val="002060"/>
        </w:rPr>
      </w:pP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Мы здесь за партою сидим,</w:t>
      </w: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Тихонько ожидая перемены.</w:t>
      </w: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В мечтах своих так дерзко мы парим:</w:t>
      </w: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К чему нам эти теоремы?</w:t>
      </w:r>
    </w:p>
    <w:p w:rsidR="00F4290D" w:rsidRPr="00DE4060" w:rsidRDefault="00F4290D">
      <w:pPr>
        <w:rPr>
          <w:color w:val="002060"/>
        </w:rPr>
      </w:pP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Так хочется взрослее стать,</w:t>
      </w: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Оставить парту – и вперед</w:t>
      </w: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Из плена этого сбежать</w:t>
      </w:r>
    </w:p>
    <w:p w:rsidR="00F4290D" w:rsidRPr="00DE4060" w:rsidRDefault="00F4290D">
      <w:pPr>
        <w:rPr>
          <w:color w:val="002060"/>
        </w:rPr>
      </w:pPr>
      <w:r>
        <w:rPr>
          <w:noProof/>
        </w:rPr>
        <w:pict>
          <v:shape id="Рисунок 7" o:spid="_x0000_s1028" type="#_x0000_t75" alt="P1090131.JPG" style="position:absolute;margin-left:195.3pt;margin-top:-30.15pt;width:290.4pt;height:231.85pt;z-index:-251656192;visibility:visible">
            <v:imagedata r:id="rId8" o:title=""/>
            <o:lock v:ext="edit" aspectratio="f"/>
          </v:shape>
        </w:pict>
      </w:r>
      <w:r w:rsidRPr="00DE4060">
        <w:rPr>
          <w:color w:val="002060"/>
        </w:rPr>
        <w:t>Туда, где будущее ждет!</w:t>
      </w:r>
    </w:p>
    <w:p w:rsidR="00F4290D" w:rsidRPr="00DE4060" w:rsidRDefault="00F4290D">
      <w:pPr>
        <w:rPr>
          <w:color w:val="002060"/>
        </w:rPr>
      </w:pP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На будущем своем пути</w:t>
      </w: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То, что накоплено веками,</w:t>
      </w: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Я так хочу понять и сохранить,</w:t>
      </w: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Чтобы его не забывали!</w:t>
      </w:r>
    </w:p>
    <w:p w:rsidR="00F4290D" w:rsidRPr="00DE4060" w:rsidRDefault="00F4290D">
      <w:pPr>
        <w:rPr>
          <w:color w:val="002060"/>
        </w:rPr>
      </w:pP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И мой любимый город</w:t>
      </w: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В его красе я сберегу,</w:t>
      </w: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чтобы и в будущем народ</w:t>
      </w: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Смог видеть эту красоту.</w:t>
      </w:r>
    </w:p>
    <w:p w:rsidR="00F4290D" w:rsidRPr="00DE4060" w:rsidRDefault="00F4290D">
      <w:pPr>
        <w:rPr>
          <w:color w:val="002060"/>
        </w:rPr>
      </w:pP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И все лишь для тебя, потомок мой!</w:t>
      </w: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Ты это в сердце сохрани,</w:t>
      </w: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Чтоб также написать письмо</w:t>
      </w:r>
    </w:p>
    <w:p w:rsidR="00F4290D" w:rsidRPr="00DE4060" w:rsidRDefault="00F4290D">
      <w:pPr>
        <w:rPr>
          <w:color w:val="002060"/>
        </w:rPr>
      </w:pPr>
      <w:r w:rsidRPr="00DE4060">
        <w:rPr>
          <w:color w:val="002060"/>
        </w:rPr>
        <w:t>Потомкам будущим своим!</w:t>
      </w:r>
    </w:p>
    <w:sectPr w:rsidR="00F4290D" w:rsidRPr="00DE4060" w:rsidSect="006E12D7">
      <w:head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290D" w:rsidRDefault="00F4290D" w:rsidP="00F253F8">
      <w:r>
        <w:separator/>
      </w:r>
    </w:p>
  </w:endnote>
  <w:endnote w:type="continuationSeparator" w:id="1">
    <w:p w:rsidR="00F4290D" w:rsidRDefault="00F4290D" w:rsidP="00F253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290D" w:rsidRDefault="00F4290D" w:rsidP="00F253F8">
      <w:r>
        <w:separator/>
      </w:r>
    </w:p>
  </w:footnote>
  <w:footnote w:type="continuationSeparator" w:id="1">
    <w:p w:rsidR="00F4290D" w:rsidRDefault="00F4290D" w:rsidP="00F253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90D" w:rsidRDefault="00F4290D" w:rsidP="00DE4060">
    <w:pPr>
      <w:jc w:val="center"/>
      <w:rPr>
        <w:rFonts w:ascii="Tahoma" w:hAnsi="Tahoma" w:cs="Tahoma"/>
        <w:b/>
        <w:bCs/>
        <w:color w:val="000000"/>
        <w:sz w:val="20"/>
        <w:szCs w:val="20"/>
      </w:rPr>
    </w:pPr>
    <w:r>
      <w:rPr>
        <w:rFonts w:ascii="Tahoma" w:hAnsi="Tahoma" w:cs="Tahoma"/>
        <w:b/>
        <w:bCs/>
        <w:color w:val="000000"/>
        <w:sz w:val="20"/>
        <w:szCs w:val="20"/>
      </w:rPr>
      <w:t>Творческий Интернет-проект, посвященный 1000-летию Ярославля</w:t>
    </w:r>
  </w:p>
  <w:p w:rsidR="00F4290D" w:rsidRDefault="00F4290D" w:rsidP="00DE4060">
    <w:pPr>
      <w:jc w:val="center"/>
      <w:rPr>
        <w:rFonts w:ascii="Tahoma" w:hAnsi="Tahoma" w:cs="Tahoma"/>
        <w:b/>
        <w:bCs/>
        <w:color w:val="000000"/>
        <w:sz w:val="20"/>
        <w:szCs w:val="20"/>
      </w:rPr>
    </w:pPr>
    <w:r>
      <w:rPr>
        <w:rFonts w:ascii="Tahoma" w:hAnsi="Tahoma" w:cs="Tahoma"/>
        <w:b/>
        <w:bCs/>
        <w:color w:val="000000"/>
        <w:sz w:val="20"/>
        <w:szCs w:val="20"/>
      </w:rPr>
      <w:t>Литературный конкурс "Письмо в будущее"</w:t>
    </w:r>
  </w:p>
  <w:p w:rsidR="00F4290D" w:rsidRDefault="00F4290D" w:rsidP="00DE4060">
    <w:pPr>
      <w:pStyle w:val="Header"/>
      <w:tabs>
        <w:tab w:val="left" w:pos="2580"/>
        <w:tab w:val="left" w:pos="2985"/>
      </w:tabs>
      <w:spacing w:after="120" w:line="276" w:lineRule="auto"/>
      <w:jc w:val="center"/>
      <w:rPr>
        <w:color w:val="0F6FC6"/>
      </w:rPr>
    </w:pPr>
    <w:hyperlink r:id="rId1" w:history="1">
      <w:r w:rsidRPr="00E52C5E">
        <w:rPr>
          <w:rStyle w:val="Hyperlink"/>
        </w:rPr>
        <w:t>http://yaroslavl.edu.yar.ru/</w:t>
      </w:r>
    </w:hyperlink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D6413"/>
    <w:rsid w:val="00041400"/>
    <w:rsid w:val="000D479F"/>
    <w:rsid w:val="000E39F8"/>
    <w:rsid w:val="000F51B8"/>
    <w:rsid w:val="001962F6"/>
    <w:rsid w:val="001971FF"/>
    <w:rsid w:val="001A2F8B"/>
    <w:rsid w:val="001E08A0"/>
    <w:rsid w:val="001E1C07"/>
    <w:rsid w:val="00263018"/>
    <w:rsid w:val="00326186"/>
    <w:rsid w:val="0038219F"/>
    <w:rsid w:val="003C5109"/>
    <w:rsid w:val="003E07F4"/>
    <w:rsid w:val="003E5F60"/>
    <w:rsid w:val="00407C25"/>
    <w:rsid w:val="004A4EC4"/>
    <w:rsid w:val="004C6B2A"/>
    <w:rsid w:val="00554A68"/>
    <w:rsid w:val="005670B4"/>
    <w:rsid w:val="00591E13"/>
    <w:rsid w:val="00592F52"/>
    <w:rsid w:val="005C28AC"/>
    <w:rsid w:val="005C3728"/>
    <w:rsid w:val="00694402"/>
    <w:rsid w:val="006D6413"/>
    <w:rsid w:val="006D6DB5"/>
    <w:rsid w:val="006E12D7"/>
    <w:rsid w:val="00786B18"/>
    <w:rsid w:val="00854237"/>
    <w:rsid w:val="00893FC8"/>
    <w:rsid w:val="008F2B21"/>
    <w:rsid w:val="0096021A"/>
    <w:rsid w:val="00965234"/>
    <w:rsid w:val="00976C83"/>
    <w:rsid w:val="00A70AC6"/>
    <w:rsid w:val="00A867EB"/>
    <w:rsid w:val="00AD395C"/>
    <w:rsid w:val="00B042FD"/>
    <w:rsid w:val="00B83779"/>
    <w:rsid w:val="00C31FA1"/>
    <w:rsid w:val="00C35F2F"/>
    <w:rsid w:val="00C54BF5"/>
    <w:rsid w:val="00C7035E"/>
    <w:rsid w:val="00D630D1"/>
    <w:rsid w:val="00DB204F"/>
    <w:rsid w:val="00DE4060"/>
    <w:rsid w:val="00DE7845"/>
    <w:rsid w:val="00DF1441"/>
    <w:rsid w:val="00E00EB7"/>
    <w:rsid w:val="00E52C5E"/>
    <w:rsid w:val="00E95FC7"/>
    <w:rsid w:val="00EA64A3"/>
    <w:rsid w:val="00EE79FF"/>
    <w:rsid w:val="00EF531C"/>
    <w:rsid w:val="00F253F8"/>
    <w:rsid w:val="00F4290D"/>
    <w:rsid w:val="00F46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423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5423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54237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54237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854237"/>
    <w:rPr>
      <w:rFonts w:ascii="Cambria" w:hAnsi="Cambria" w:cs="Cambria"/>
      <w:b/>
      <w:bCs/>
      <w:i/>
      <w:iCs/>
      <w:sz w:val="28"/>
      <w:szCs w:val="28"/>
    </w:rPr>
  </w:style>
  <w:style w:type="paragraph" w:styleId="Title">
    <w:name w:val="Title"/>
    <w:basedOn w:val="Normal"/>
    <w:link w:val="TitleChar"/>
    <w:uiPriority w:val="99"/>
    <w:qFormat/>
    <w:rsid w:val="00854237"/>
    <w:pPr>
      <w:jc w:val="center"/>
    </w:pPr>
    <w:rPr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854237"/>
    <w:rPr>
      <w:b/>
      <w:bCs/>
      <w:sz w:val="24"/>
      <w:szCs w:val="24"/>
    </w:rPr>
  </w:style>
  <w:style w:type="paragraph" w:styleId="ListParagraph">
    <w:name w:val="List Paragraph"/>
    <w:basedOn w:val="Normal"/>
    <w:uiPriority w:val="99"/>
    <w:qFormat/>
    <w:rsid w:val="00854237"/>
    <w:pPr>
      <w:spacing w:after="200" w:line="276" w:lineRule="auto"/>
      <w:ind w:left="142"/>
      <w:jc w:val="both"/>
    </w:pPr>
  </w:style>
  <w:style w:type="paragraph" w:styleId="Header">
    <w:name w:val="header"/>
    <w:basedOn w:val="Normal"/>
    <w:link w:val="HeaderChar"/>
    <w:uiPriority w:val="99"/>
    <w:rsid w:val="00F253F8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253F8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rsid w:val="00F253F8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253F8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F253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253F8"/>
    <w:rPr>
      <w:rFonts w:ascii="Tahoma" w:hAnsi="Tahoma" w:cs="Tahoma"/>
      <w:sz w:val="16"/>
      <w:szCs w:val="16"/>
    </w:rPr>
  </w:style>
  <w:style w:type="paragraph" w:customStyle="1" w:styleId="92BC922C0F0B44E8968269FC24C4228A">
    <w:name w:val="92BC922C0F0B44E8968269FC24C4228A"/>
    <w:uiPriority w:val="99"/>
    <w:rsid w:val="00A867EB"/>
    <w:pPr>
      <w:spacing w:after="200" w:line="276" w:lineRule="auto"/>
    </w:pPr>
    <w:rPr>
      <w:rFonts w:ascii="Calibri" w:hAnsi="Calibri" w:cs="Calibri"/>
      <w:lang w:val="en-US" w:eastAsia="en-US"/>
    </w:rPr>
  </w:style>
  <w:style w:type="character" w:styleId="Hyperlink">
    <w:name w:val="Hyperlink"/>
    <w:basedOn w:val="DefaultParagraphFont"/>
    <w:uiPriority w:val="99"/>
    <w:rsid w:val="00DE4060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yaroslavl.edu.yar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2</Pages>
  <Words>274</Words>
  <Characters>1563</Characters>
  <Application>Microsoft Office Outlook</Application>
  <DocSecurity>0</DocSecurity>
  <Lines>0</Lines>
  <Paragraphs>0</Paragraphs>
  <ScaleCrop>false</ScaleCrop>
  <Company>CTITE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Письмо в будущее                                                         ya 298</dc:title>
  <dc:subject>Ya298</dc:subject>
  <dc:creator>Владелец</dc:creator>
  <cp:keywords/>
  <dc:description/>
  <cp:lastModifiedBy>Гаврилова</cp:lastModifiedBy>
  <cp:revision>2</cp:revision>
  <dcterms:created xsi:type="dcterms:W3CDTF">2010-09-28T12:11:00Z</dcterms:created>
  <dcterms:modified xsi:type="dcterms:W3CDTF">2010-09-28T12:11:00Z</dcterms:modified>
</cp:coreProperties>
</file>